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F82ACB" w14:textId="77777777" w:rsidR="00EF010B" w:rsidRDefault="00EF010B" w:rsidP="00E8739E">
      <w:pPr>
        <w:widowControl w:val="0"/>
        <w:autoSpaceDE w:val="0"/>
        <w:autoSpaceDN w:val="0"/>
        <w:adjustRightInd w:val="0"/>
        <w:rPr>
          <w:rFonts w:ascii="Arial" w:hAnsi="Arial" w:cs="Times New Roman"/>
        </w:rPr>
      </w:pPr>
      <w:bookmarkStart w:id="0" w:name="_GoBack"/>
      <w:r>
        <w:rPr>
          <w:rFonts w:ascii="Arial" w:hAnsi="Arial" w:cs="Times New Roman"/>
          <w:noProof/>
        </w:rPr>
        <w:drawing>
          <wp:inline distT="0" distB="0" distL="0" distR="0" wp14:anchorId="088E3F0F" wp14:editId="5415C6A4">
            <wp:extent cx="5740400" cy="3835400"/>
            <wp:effectExtent l="0" t="0" r="0" b="0"/>
            <wp:docPr id="2" name="Afbeelding 2" descr="Macintosh HD:Users:petervanriel:Desktop:shutterstock_634979171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tervanriel:Desktop:shutterstock_634979171 kopie.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40400" cy="3835400"/>
                    </a:xfrm>
                    <a:prstGeom prst="rect">
                      <a:avLst/>
                    </a:prstGeom>
                    <a:noFill/>
                    <a:ln>
                      <a:noFill/>
                    </a:ln>
                  </pic:spPr>
                </pic:pic>
              </a:graphicData>
            </a:graphic>
          </wp:inline>
        </w:drawing>
      </w:r>
    </w:p>
    <w:bookmarkEnd w:id="0"/>
    <w:p w14:paraId="638EB06B" w14:textId="77777777" w:rsidR="00EF010B" w:rsidRDefault="00EF010B" w:rsidP="00E8739E">
      <w:pPr>
        <w:widowControl w:val="0"/>
        <w:autoSpaceDE w:val="0"/>
        <w:autoSpaceDN w:val="0"/>
        <w:adjustRightInd w:val="0"/>
        <w:rPr>
          <w:rFonts w:ascii="Arial" w:hAnsi="Arial" w:cs="Times New Roman"/>
        </w:rPr>
      </w:pPr>
    </w:p>
    <w:p w14:paraId="7412F0AE" w14:textId="77777777" w:rsidR="00E8739E" w:rsidRDefault="00E8739E" w:rsidP="00E8739E">
      <w:pPr>
        <w:widowControl w:val="0"/>
        <w:autoSpaceDE w:val="0"/>
        <w:autoSpaceDN w:val="0"/>
        <w:adjustRightInd w:val="0"/>
        <w:rPr>
          <w:rFonts w:ascii="Arial" w:hAnsi="Arial" w:cs="Times New Roman"/>
          <w:sz w:val="32"/>
          <w:szCs w:val="32"/>
        </w:rPr>
      </w:pPr>
      <w:r w:rsidRPr="00EF010B">
        <w:rPr>
          <w:rFonts w:ascii="Arial" w:hAnsi="Arial" w:cs="Times New Roman"/>
          <w:sz w:val="32"/>
          <w:szCs w:val="32"/>
        </w:rPr>
        <w:t>Verhalen uit Indië en Indonesië (2)</w:t>
      </w:r>
    </w:p>
    <w:p w14:paraId="365DA683" w14:textId="77777777" w:rsidR="005C3D9E" w:rsidRPr="00EF010B" w:rsidRDefault="005C3D9E" w:rsidP="00E8739E">
      <w:pPr>
        <w:widowControl w:val="0"/>
        <w:autoSpaceDE w:val="0"/>
        <w:autoSpaceDN w:val="0"/>
        <w:adjustRightInd w:val="0"/>
        <w:rPr>
          <w:rFonts w:ascii="Arial" w:hAnsi="Arial" w:cs="Times New Roman"/>
          <w:sz w:val="32"/>
          <w:szCs w:val="32"/>
        </w:rPr>
      </w:pPr>
    </w:p>
    <w:p w14:paraId="15A82E10" w14:textId="77777777" w:rsidR="00E8739E" w:rsidRPr="00E8739E" w:rsidRDefault="00E8739E" w:rsidP="00E8739E">
      <w:pPr>
        <w:widowControl w:val="0"/>
        <w:autoSpaceDE w:val="0"/>
        <w:autoSpaceDN w:val="0"/>
        <w:adjustRightInd w:val="0"/>
        <w:rPr>
          <w:rFonts w:ascii="Arial" w:hAnsi="Arial" w:cs="Times New Roman"/>
        </w:rPr>
      </w:pPr>
      <w:r w:rsidRPr="00E8739E">
        <w:rPr>
          <w:rFonts w:ascii="Arial" w:hAnsi="Arial" w:cs="Times New Roman"/>
        </w:rPr>
        <w:t>Lezing en discussie</w:t>
      </w:r>
    </w:p>
    <w:p w14:paraId="6FFBD02F" w14:textId="77777777" w:rsidR="00E8739E" w:rsidRPr="00E8739E" w:rsidRDefault="00E8739E" w:rsidP="00E8739E">
      <w:pPr>
        <w:widowControl w:val="0"/>
        <w:autoSpaceDE w:val="0"/>
        <w:autoSpaceDN w:val="0"/>
        <w:adjustRightInd w:val="0"/>
        <w:rPr>
          <w:rFonts w:ascii="Arial" w:hAnsi="Arial" w:cs="Times New Roman"/>
        </w:rPr>
      </w:pPr>
      <w:r w:rsidRPr="00E8739E">
        <w:rPr>
          <w:rFonts w:ascii="Arial" w:hAnsi="Arial" w:cs="Times New Roman"/>
        </w:rPr>
        <w:t>Zondag 11 maart</w:t>
      </w:r>
      <w:r w:rsidR="00EF010B">
        <w:rPr>
          <w:rFonts w:ascii="Arial" w:hAnsi="Arial" w:cs="Times New Roman"/>
        </w:rPr>
        <w:t xml:space="preserve"> 2018</w:t>
      </w:r>
    </w:p>
    <w:p w14:paraId="2A6E9A01" w14:textId="77777777" w:rsidR="00E8739E" w:rsidRPr="00E8739E" w:rsidRDefault="00E8739E" w:rsidP="00E8739E">
      <w:pPr>
        <w:widowControl w:val="0"/>
        <w:autoSpaceDE w:val="0"/>
        <w:autoSpaceDN w:val="0"/>
        <w:adjustRightInd w:val="0"/>
        <w:rPr>
          <w:rFonts w:ascii="Arial" w:hAnsi="Arial" w:cs="Times New Roman"/>
        </w:rPr>
      </w:pPr>
      <w:r w:rsidRPr="00E8739E">
        <w:rPr>
          <w:rFonts w:ascii="Arial" w:hAnsi="Arial" w:cs="Times New Roman"/>
        </w:rPr>
        <w:t>14:00-16:00 uur</w:t>
      </w:r>
    </w:p>
    <w:p w14:paraId="7016E6D0" w14:textId="77777777" w:rsidR="00E8739E" w:rsidRPr="00E8739E" w:rsidRDefault="00E8739E" w:rsidP="00E8739E">
      <w:pPr>
        <w:widowControl w:val="0"/>
        <w:autoSpaceDE w:val="0"/>
        <w:autoSpaceDN w:val="0"/>
        <w:adjustRightInd w:val="0"/>
        <w:rPr>
          <w:rFonts w:ascii="Arial" w:hAnsi="Arial" w:cs="Times New Roman"/>
        </w:rPr>
      </w:pPr>
      <w:r w:rsidRPr="00E8739E">
        <w:rPr>
          <w:rFonts w:ascii="Arial" w:hAnsi="Arial" w:cs="Times New Roman"/>
        </w:rPr>
        <w:t>Entree 5 euro</w:t>
      </w:r>
    </w:p>
    <w:p w14:paraId="39A19A39" w14:textId="77777777" w:rsidR="00E8739E" w:rsidRPr="00E8739E" w:rsidRDefault="00E8739E" w:rsidP="00E8739E">
      <w:pPr>
        <w:widowControl w:val="0"/>
        <w:autoSpaceDE w:val="0"/>
        <w:autoSpaceDN w:val="0"/>
        <w:adjustRightInd w:val="0"/>
        <w:rPr>
          <w:rFonts w:ascii="Arial" w:hAnsi="Arial" w:cs="Times New Roman"/>
        </w:rPr>
      </w:pPr>
      <w:r w:rsidRPr="00E8739E">
        <w:rPr>
          <w:rFonts w:ascii="Arial" w:hAnsi="Arial" w:cs="Times New Roman"/>
        </w:rPr>
        <w:t>Kapel Oud Burgeren Gasthuis</w:t>
      </w:r>
    </w:p>
    <w:p w14:paraId="07A63C7A" w14:textId="77777777" w:rsidR="00E8739E" w:rsidRPr="00E8739E" w:rsidRDefault="00E8739E" w:rsidP="00E8739E">
      <w:pPr>
        <w:widowControl w:val="0"/>
        <w:autoSpaceDE w:val="0"/>
        <w:autoSpaceDN w:val="0"/>
        <w:adjustRightInd w:val="0"/>
        <w:rPr>
          <w:rFonts w:ascii="Arial" w:hAnsi="Arial" w:cs="Times New Roman"/>
        </w:rPr>
      </w:pPr>
      <w:r w:rsidRPr="00E8739E">
        <w:rPr>
          <w:rFonts w:ascii="Arial" w:hAnsi="Arial" w:cs="Times New Roman"/>
        </w:rPr>
        <w:t>Professor Cornelissenstraat 2</w:t>
      </w:r>
    </w:p>
    <w:p w14:paraId="0F6AB78A" w14:textId="77777777" w:rsidR="00E8739E" w:rsidRPr="00E8739E" w:rsidRDefault="00E8739E" w:rsidP="00E8739E">
      <w:pPr>
        <w:widowControl w:val="0"/>
        <w:autoSpaceDE w:val="0"/>
        <w:autoSpaceDN w:val="0"/>
        <w:adjustRightInd w:val="0"/>
        <w:rPr>
          <w:rFonts w:ascii="Arial" w:hAnsi="Arial" w:cs="Times New Roman"/>
        </w:rPr>
      </w:pPr>
      <w:r w:rsidRPr="00E8739E">
        <w:rPr>
          <w:rFonts w:ascii="Arial" w:hAnsi="Arial" w:cs="Times New Roman"/>
        </w:rPr>
        <w:t>Nijmegen</w:t>
      </w:r>
    </w:p>
    <w:p w14:paraId="0C0FEAD9" w14:textId="77777777" w:rsidR="00E8739E" w:rsidRPr="00E8739E" w:rsidRDefault="00E8739E" w:rsidP="00E8739E">
      <w:pPr>
        <w:widowControl w:val="0"/>
        <w:autoSpaceDE w:val="0"/>
        <w:autoSpaceDN w:val="0"/>
        <w:adjustRightInd w:val="0"/>
        <w:rPr>
          <w:rFonts w:ascii="Arial" w:hAnsi="Arial" w:cs="Times New Roman"/>
        </w:rPr>
      </w:pPr>
      <w:r w:rsidRPr="00E8739E">
        <w:rPr>
          <w:rFonts w:ascii="Arial" w:hAnsi="Arial" w:cs="Times New Roman"/>
        </w:rPr>
        <w:t>Aanmelden bij:</w:t>
      </w:r>
    </w:p>
    <w:p w14:paraId="59B145C5" w14:textId="77777777" w:rsidR="00E8739E" w:rsidRPr="00E8739E" w:rsidRDefault="00EF466C" w:rsidP="00E8739E">
      <w:pPr>
        <w:widowControl w:val="0"/>
        <w:autoSpaceDE w:val="0"/>
        <w:autoSpaceDN w:val="0"/>
        <w:adjustRightInd w:val="0"/>
        <w:rPr>
          <w:rFonts w:ascii="Arial" w:hAnsi="Arial" w:cs="Times New Roman"/>
          <w:color w:val="A0A0A0"/>
        </w:rPr>
      </w:pPr>
      <w:hyperlink r:id="rId6" w:history="1">
        <w:r w:rsidR="00E8739E" w:rsidRPr="00E8739E">
          <w:rPr>
            <w:rStyle w:val="Hyperlink"/>
            <w:rFonts w:ascii="Arial" w:hAnsi="Arial" w:cs="Times New Roman"/>
          </w:rPr>
          <w:t>steunpuntnijmegen@pelita.nl</w:t>
        </w:r>
      </w:hyperlink>
    </w:p>
    <w:p w14:paraId="00CE8697" w14:textId="77777777" w:rsidR="00E8739E" w:rsidRPr="00E8739E" w:rsidRDefault="00E8739E" w:rsidP="00E8739E">
      <w:pPr>
        <w:widowControl w:val="0"/>
        <w:autoSpaceDE w:val="0"/>
        <w:autoSpaceDN w:val="0"/>
        <w:adjustRightInd w:val="0"/>
        <w:rPr>
          <w:rFonts w:ascii="Arial" w:hAnsi="Arial" w:cs="Times New Roman"/>
          <w:color w:val="A0A0A0"/>
        </w:rPr>
      </w:pPr>
    </w:p>
    <w:p w14:paraId="0E0DF12D" w14:textId="77777777" w:rsidR="00E8739E" w:rsidRPr="00E8739E" w:rsidRDefault="00E8739E" w:rsidP="00E8739E">
      <w:pPr>
        <w:widowControl w:val="0"/>
        <w:autoSpaceDE w:val="0"/>
        <w:autoSpaceDN w:val="0"/>
        <w:adjustRightInd w:val="0"/>
        <w:rPr>
          <w:rFonts w:ascii="Arial" w:hAnsi="Arial" w:cs="Times New Roman"/>
          <w:color w:val="A0A0A0"/>
        </w:rPr>
      </w:pPr>
    </w:p>
    <w:p w14:paraId="47EA062B" w14:textId="77777777" w:rsidR="00EF010B" w:rsidRDefault="00EF010B" w:rsidP="00E8739E">
      <w:pPr>
        <w:widowControl w:val="0"/>
        <w:autoSpaceDE w:val="0"/>
        <w:autoSpaceDN w:val="0"/>
        <w:adjustRightInd w:val="0"/>
        <w:rPr>
          <w:rFonts w:ascii="Arial" w:hAnsi="Arial" w:cs="Times New Roman"/>
        </w:rPr>
      </w:pPr>
      <w:r>
        <w:rPr>
          <w:rFonts w:ascii="Arial" w:hAnsi="Arial" w:cs="Times New Roman"/>
        </w:rPr>
        <w:t>Gast: Fons Strijbosch</w:t>
      </w:r>
    </w:p>
    <w:p w14:paraId="77FB7526" w14:textId="1F40C702" w:rsidR="00E8739E" w:rsidRPr="00E8739E" w:rsidRDefault="00EF010B" w:rsidP="00E8739E">
      <w:pPr>
        <w:widowControl w:val="0"/>
        <w:autoSpaceDE w:val="0"/>
        <w:autoSpaceDN w:val="0"/>
        <w:adjustRightInd w:val="0"/>
        <w:rPr>
          <w:rFonts w:ascii="Arial" w:hAnsi="Arial" w:cs="Times New Roman"/>
        </w:rPr>
      </w:pPr>
      <w:r>
        <w:rPr>
          <w:rFonts w:ascii="Arial" w:hAnsi="Arial" w:cs="Times New Roman"/>
        </w:rPr>
        <w:t xml:space="preserve">Boek: </w:t>
      </w:r>
      <w:r w:rsidR="007140E4">
        <w:rPr>
          <w:rFonts w:ascii="Arial" w:hAnsi="Arial" w:cs="Times New Roman"/>
        </w:rPr>
        <w:t xml:space="preserve">Terug naar Lombok. </w:t>
      </w:r>
      <w:r w:rsidR="00E8739E" w:rsidRPr="00E8739E">
        <w:rPr>
          <w:rFonts w:ascii="Arial" w:hAnsi="Arial" w:cs="Times New Roman"/>
        </w:rPr>
        <w:t>Verhaal van een nooit gedroomde reis.</w:t>
      </w:r>
    </w:p>
    <w:p w14:paraId="04CA2CF1" w14:textId="77777777" w:rsidR="00E8739E" w:rsidRDefault="00E8739E" w:rsidP="00E8739E">
      <w:pPr>
        <w:widowControl w:val="0"/>
        <w:autoSpaceDE w:val="0"/>
        <w:autoSpaceDN w:val="0"/>
        <w:adjustRightInd w:val="0"/>
        <w:rPr>
          <w:rFonts w:ascii="Arial" w:hAnsi="Arial" w:cs="Times New Roman"/>
          <w:color w:val="AA242B"/>
        </w:rPr>
      </w:pPr>
    </w:p>
    <w:p w14:paraId="5EF7190C" w14:textId="56329F58" w:rsidR="00A21CC1" w:rsidRPr="00A21CC1" w:rsidRDefault="00A21CC1" w:rsidP="00E8739E">
      <w:pPr>
        <w:widowControl w:val="0"/>
        <w:autoSpaceDE w:val="0"/>
        <w:autoSpaceDN w:val="0"/>
        <w:adjustRightInd w:val="0"/>
        <w:rPr>
          <w:rFonts w:ascii="Arial" w:hAnsi="Arial" w:cs="Times New Roman"/>
        </w:rPr>
      </w:pPr>
      <w:r w:rsidRPr="00A21CC1">
        <w:rPr>
          <w:rFonts w:ascii="Arial" w:hAnsi="Arial" w:cs="Times New Roman"/>
        </w:rPr>
        <w:t>In verv</w:t>
      </w:r>
      <w:r w:rsidR="008235A2">
        <w:rPr>
          <w:rFonts w:ascii="Arial" w:hAnsi="Arial" w:cs="Times New Roman"/>
        </w:rPr>
        <w:t xml:space="preserve">olg op de populaire </w:t>
      </w:r>
      <w:proofErr w:type="spellStart"/>
      <w:r w:rsidR="008235A2">
        <w:rPr>
          <w:rFonts w:ascii="Arial" w:hAnsi="Arial" w:cs="Times New Roman"/>
        </w:rPr>
        <w:t>Masoek</w:t>
      </w:r>
      <w:proofErr w:type="spellEnd"/>
      <w:r w:rsidR="008235A2">
        <w:rPr>
          <w:rFonts w:ascii="Arial" w:hAnsi="Arial" w:cs="Times New Roman"/>
        </w:rPr>
        <w:t xml:space="preserve"> </w:t>
      </w:r>
      <w:proofErr w:type="spellStart"/>
      <w:r w:rsidR="008235A2">
        <w:rPr>
          <w:rFonts w:ascii="Arial" w:hAnsi="Arial" w:cs="Times New Roman"/>
        </w:rPr>
        <w:t>Sadja</w:t>
      </w:r>
      <w:proofErr w:type="spellEnd"/>
      <w:r w:rsidR="008235A2">
        <w:rPr>
          <w:rFonts w:ascii="Arial" w:hAnsi="Arial" w:cs="Times New Roman"/>
        </w:rPr>
        <w:t xml:space="preserve">-lezingen </w:t>
      </w:r>
      <w:r w:rsidRPr="00A21CC1">
        <w:rPr>
          <w:rFonts w:ascii="Arial" w:hAnsi="Arial" w:cs="Times New Roman"/>
        </w:rPr>
        <w:t xml:space="preserve">organiseert Pelita weer een bijeenkomst rond een thema. Dit keer staat </w:t>
      </w:r>
      <w:r w:rsidR="008235A2" w:rsidRPr="00A21CC1">
        <w:rPr>
          <w:rFonts w:ascii="Arial" w:hAnsi="Arial" w:cs="Times New Roman"/>
        </w:rPr>
        <w:t>onder</w:t>
      </w:r>
      <w:r w:rsidR="008235A2">
        <w:rPr>
          <w:rFonts w:ascii="Arial" w:hAnsi="Arial" w:cs="Times New Roman"/>
        </w:rPr>
        <w:t xml:space="preserve"> </w:t>
      </w:r>
      <w:r w:rsidR="008235A2" w:rsidRPr="00A21CC1">
        <w:rPr>
          <w:rFonts w:ascii="Arial" w:hAnsi="Arial" w:cs="Times New Roman"/>
        </w:rPr>
        <w:t>meer</w:t>
      </w:r>
      <w:r w:rsidRPr="00A21CC1">
        <w:rPr>
          <w:rFonts w:ascii="Arial" w:hAnsi="Arial" w:cs="Times New Roman"/>
        </w:rPr>
        <w:t xml:space="preserve"> een boek van een Nijmeegse auteur op het programma.</w:t>
      </w:r>
    </w:p>
    <w:p w14:paraId="147B520B" w14:textId="354B1FE7" w:rsidR="00E8739E" w:rsidRPr="00E8739E" w:rsidRDefault="00E8739E" w:rsidP="00E8739E">
      <w:pPr>
        <w:widowControl w:val="0"/>
        <w:autoSpaceDE w:val="0"/>
        <w:autoSpaceDN w:val="0"/>
        <w:adjustRightInd w:val="0"/>
        <w:rPr>
          <w:rFonts w:ascii="Arial" w:hAnsi="Arial" w:cs="Times New Roman"/>
          <w:color w:val="272626"/>
        </w:rPr>
      </w:pPr>
      <w:r w:rsidRPr="00E8739E">
        <w:rPr>
          <w:rFonts w:ascii="Arial" w:hAnsi="Arial" w:cs="Times New Roman"/>
          <w:color w:val="272626"/>
        </w:rPr>
        <w:t xml:space="preserve">In </w:t>
      </w:r>
      <w:r w:rsidRPr="007140E4">
        <w:rPr>
          <w:rFonts w:ascii="Arial" w:hAnsi="Arial" w:cs="Times New Roman"/>
          <w:i/>
        </w:rPr>
        <w:t>Terug naar Lombok</w:t>
      </w:r>
      <w:r w:rsidRPr="00E8739E">
        <w:rPr>
          <w:rFonts w:ascii="Arial" w:hAnsi="Arial" w:cs="Times New Roman"/>
          <w:color w:val="AA242B"/>
        </w:rPr>
        <w:t xml:space="preserve"> </w:t>
      </w:r>
      <w:r w:rsidRPr="00E8739E">
        <w:rPr>
          <w:rFonts w:ascii="Arial" w:hAnsi="Arial" w:cs="Times New Roman"/>
          <w:color w:val="272626"/>
        </w:rPr>
        <w:t>bezoekt Fons Strijbosch het land waar hij veertig jaar geleden werkzaam was als onderzoeker van recht en cultuur, maar dat hij daarna nooit meer heeft teruggezien. Aanvankelijk voelt hij zich bij alle verandering</w:t>
      </w:r>
      <w:r w:rsidR="00057081">
        <w:rPr>
          <w:rFonts w:ascii="Arial" w:hAnsi="Arial" w:cs="Times New Roman"/>
          <w:color w:val="272626"/>
        </w:rPr>
        <w:t xml:space="preserve"> </w:t>
      </w:r>
      <w:r w:rsidRPr="00E8739E">
        <w:rPr>
          <w:rFonts w:ascii="Arial" w:hAnsi="Arial" w:cs="Times New Roman"/>
          <w:color w:val="272626"/>
        </w:rPr>
        <w:t xml:space="preserve">buitenstaander maar tijdens zijn omzwerving over Java en Bali komen de Indonesische taal en de mensen die hij onderweg ontmoet weer heel dichtbij. De tocht voert onvermijdelijk terug naar Lombok, het eiland dat ooit zijn standplaats was en verandert geleidelijk in een zoektocht naar de vrienden van weleer. Zijn eerste pogingen zijn vergeefs maar tenslotte vindt hij de kinderen van de familie die destijds bij hem woonde. </w:t>
      </w:r>
    </w:p>
    <w:p w14:paraId="5A073DFF" w14:textId="77777777" w:rsidR="00E8739E" w:rsidRPr="00E8739E" w:rsidRDefault="00E8739E" w:rsidP="00E8739E">
      <w:pPr>
        <w:widowControl w:val="0"/>
        <w:autoSpaceDE w:val="0"/>
        <w:autoSpaceDN w:val="0"/>
        <w:adjustRightInd w:val="0"/>
        <w:rPr>
          <w:rFonts w:ascii="Arial" w:hAnsi="Arial" w:cs="Times New Roman"/>
          <w:color w:val="272626"/>
        </w:rPr>
      </w:pPr>
      <w:r w:rsidRPr="00E8739E">
        <w:rPr>
          <w:rFonts w:ascii="Arial" w:hAnsi="Arial" w:cs="Times New Roman"/>
          <w:color w:val="272626"/>
        </w:rPr>
        <w:lastRenderedPageBreak/>
        <w:t xml:space="preserve">De ontvangst in hun dorp is groots, maar van korte duur: na een halve dag moeten zij afscheid nemen van elkaar. Al die tijd noteert hij zijn voornaamste indrukken, die tenslotte de toon bepalen van dit reisverhaal. Zij behelzen de ongelooflijke nabijheid van de mensen die hij overal in het land is tegengekomen, hun verlangen om deel te nemen aan de grote wereld, hun lust om mee te doen aan het kapitalistische spel dat stad en land in zijn greep houdt en hun wonderlijke vermogen om zich bij alle wisseling van regime en religie aan te passen aan het nieuwe systeem, maar ook zijn zwak voor het Balinese veelgodendom dat hem nader is dan het monotheïsme van de islam en zijn relativerende blik op het koloniale tijdperk die hij met de meeste Indonesiërs deelt. </w:t>
      </w:r>
    </w:p>
    <w:p w14:paraId="62E23CD9" w14:textId="77777777" w:rsidR="00E8739E" w:rsidRPr="00E8739E" w:rsidRDefault="00E8739E" w:rsidP="00E8739E">
      <w:pPr>
        <w:widowControl w:val="0"/>
        <w:autoSpaceDE w:val="0"/>
        <w:autoSpaceDN w:val="0"/>
        <w:adjustRightInd w:val="0"/>
        <w:rPr>
          <w:rFonts w:ascii="Arial" w:hAnsi="Arial" w:cs="Times New Roman"/>
          <w:color w:val="272626"/>
        </w:rPr>
      </w:pPr>
    </w:p>
    <w:p w14:paraId="1C45292D" w14:textId="7DF69FEE" w:rsidR="00E8739E" w:rsidRPr="00E8739E" w:rsidRDefault="00E8739E" w:rsidP="00E8739E">
      <w:pPr>
        <w:widowControl w:val="0"/>
        <w:autoSpaceDE w:val="0"/>
        <w:autoSpaceDN w:val="0"/>
        <w:adjustRightInd w:val="0"/>
        <w:rPr>
          <w:rFonts w:ascii="Arial" w:hAnsi="Arial" w:cs="Times New Roman"/>
          <w:color w:val="272626"/>
        </w:rPr>
      </w:pPr>
      <w:r w:rsidRPr="00E8739E">
        <w:rPr>
          <w:rFonts w:ascii="Arial" w:hAnsi="Arial" w:cs="Times New Roman"/>
          <w:color w:val="272626"/>
        </w:rPr>
        <w:t>Fons Strijbosch was hoogleraar aan de rechtenfaculteit van de Radboud Universiteit in Nijmegen</w:t>
      </w:r>
      <w:r w:rsidR="00A21CC1">
        <w:rPr>
          <w:rFonts w:ascii="Arial" w:hAnsi="Arial" w:cs="Times New Roman"/>
          <w:color w:val="272626"/>
        </w:rPr>
        <w:t>.</w:t>
      </w:r>
      <w:r w:rsidR="008235A2">
        <w:rPr>
          <w:rFonts w:ascii="Arial" w:hAnsi="Arial" w:cs="Times New Roman"/>
          <w:color w:val="272626"/>
        </w:rPr>
        <w:t xml:space="preserve"> Hij schreef eerder </w:t>
      </w:r>
      <w:r w:rsidR="008235A2" w:rsidRPr="008235A2">
        <w:rPr>
          <w:rFonts w:ascii="Arial" w:hAnsi="Arial" w:cs="Times New Roman"/>
          <w:i/>
          <w:color w:val="272626"/>
        </w:rPr>
        <w:t>De Vrolijke Revolutie</w:t>
      </w:r>
      <w:r w:rsidR="008235A2">
        <w:rPr>
          <w:rFonts w:ascii="Arial" w:hAnsi="Arial" w:cs="Times New Roman"/>
          <w:color w:val="272626"/>
        </w:rPr>
        <w:t xml:space="preserve"> (2013).</w:t>
      </w:r>
    </w:p>
    <w:p w14:paraId="24495CBF" w14:textId="77777777" w:rsidR="00E8739E" w:rsidRPr="00057B23" w:rsidRDefault="00E8739E" w:rsidP="00E8739E">
      <w:pPr>
        <w:widowControl w:val="0"/>
        <w:autoSpaceDE w:val="0"/>
        <w:autoSpaceDN w:val="0"/>
        <w:adjustRightInd w:val="0"/>
        <w:rPr>
          <w:rFonts w:ascii="Arial" w:hAnsi="Arial" w:cs="Times New Roman"/>
          <w:i/>
          <w:color w:val="272626"/>
        </w:rPr>
      </w:pPr>
    </w:p>
    <w:p w14:paraId="2D77C41C" w14:textId="77777777" w:rsidR="00E8739E" w:rsidRPr="00057B23" w:rsidRDefault="00E8739E" w:rsidP="00E8739E">
      <w:pPr>
        <w:widowControl w:val="0"/>
        <w:autoSpaceDE w:val="0"/>
        <w:autoSpaceDN w:val="0"/>
        <w:adjustRightInd w:val="0"/>
        <w:rPr>
          <w:rFonts w:ascii="Arial" w:hAnsi="Arial" w:cs="Times New Roman"/>
          <w:color w:val="272626"/>
        </w:rPr>
      </w:pPr>
      <w:r w:rsidRPr="00057B23">
        <w:rPr>
          <w:rFonts w:ascii="Arial" w:hAnsi="Arial" w:cs="Times New Roman"/>
          <w:color w:val="272626"/>
        </w:rPr>
        <w:t>Fons Strijbosch</w:t>
      </w:r>
    </w:p>
    <w:p w14:paraId="66AB2CE7" w14:textId="77777777" w:rsidR="00E8739E" w:rsidRPr="00057B23" w:rsidRDefault="00E8739E" w:rsidP="00E8739E">
      <w:pPr>
        <w:widowControl w:val="0"/>
        <w:autoSpaceDE w:val="0"/>
        <w:autoSpaceDN w:val="0"/>
        <w:adjustRightInd w:val="0"/>
        <w:rPr>
          <w:rFonts w:ascii="Arial" w:hAnsi="Arial" w:cs="Times New Roman"/>
          <w:i/>
          <w:color w:val="272626"/>
        </w:rPr>
      </w:pPr>
      <w:r w:rsidRPr="00057B23">
        <w:rPr>
          <w:rFonts w:ascii="Arial" w:hAnsi="Arial" w:cs="Times New Roman"/>
          <w:i/>
          <w:color w:val="272626"/>
        </w:rPr>
        <w:t>Terug naar Lombok</w:t>
      </w:r>
    </w:p>
    <w:p w14:paraId="4FE685BD" w14:textId="77777777" w:rsidR="00E8739E" w:rsidRPr="00057B23" w:rsidRDefault="00E8739E" w:rsidP="00E8739E">
      <w:pPr>
        <w:widowControl w:val="0"/>
        <w:autoSpaceDE w:val="0"/>
        <w:autoSpaceDN w:val="0"/>
        <w:adjustRightInd w:val="0"/>
        <w:rPr>
          <w:rFonts w:ascii="Arial" w:hAnsi="Arial" w:cs="Times New Roman"/>
          <w:i/>
          <w:color w:val="272626"/>
        </w:rPr>
      </w:pPr>
      <w:r w:rsidRPr="00057B23">
        <w:rPr>
          <w:rFonts w:ascii="Arial" w:hAnsi="Arial" w:cs="Times New Roman"/>
          <w:i/>
          <w:color w:val="272626"/>
        </w:rPr>
        <w:t>Verhaal van een nooit gedroomde reis</w:t>
      </w:r>
    </w:p>
    <w:p w14:paraId="59A58C1C" w14:textId="77777777" w:rsidR="00E8739E" w:rsidRDefault="00E8739E" w:rsidP="00E8739E">
      <w:pPr>
        <w:widowControl w:val="0"/>
        <w:autoSpaceDE w:val="0"/>
        <w:autoSpaceDN w:val="0"/>
        <w:adjustRightInd w:val="0"/>
        <w:rPr>
          <w:rFonts w:ascii="Arial" w:hAnsi="Arial" w:cs="Times New Roman"/>
          <w:color w:val="272626"/>
        </w:rPr>
      </w:pPr>
      <w:r w:rsidRPr="00057B23">
        <w:rPr>
          <w:rFonts w:ascii="Arial" w:hAnsi="Arial" w:cs="Times New Roman"/>
          <w:color w:val="272626"/>
        </w:rPr>
        <w:t>Uitgeverij Wouter Roelants, Nijmegen</w:t>
      </w:r>
    </w:p>
    <w:p w14:paraId="7425889E" w14:textId="77777777" w:rsidR="00A21CC1" w:rsidRPr="00057B23" w:rsidRDefault="00A21CC1" w:rsidP="00E8739E">
      <w:pPr>
        <w:widowControl w:val="0"/>
        <w:autoSpaceDE w:val="0"/>
        <w:autoSpaceDN w:val="0"/>
        <w:adjustRightInd w:val="0"/>
        <w:rPr>
          <w:rFonts w:ascii="Arial" w:hAnsi="Arial" w:cs="Times New Roman"/>
          <w:color w:val="272626"/>
        </w:rPr>
      </w:pPr>
    </w:p>
    <w:p w14:paraId="3EFCEFF4" w14:textId="53AECE19" w:rsidR="00BE540C" w:rsidRPr="00E8739E" w:rsidRDefault="00A21CC1" w:rsidP="00E8739E">
      <w:pPr>
        <w:rPr>
          <w:rFonts w:ascii="Arial" w:hAnsi="Arial"/>
        </w:rPr>
      </w:pPr>
      <w:r>
        <w:rPr>
          <w:rFonts w:ascii="Arial" w:hAnsi="Arial"/>
          <w:noProof/>
        </w:rPr>
        <w:drawing>
          <wp:inline distT="0" distB="0" distL="0" distR="0" wp14:anchorId="3EF707BF" wp14:editId="2CEB231D">
            <wp:extent cx="2387600" cy="3619500"/>
            <wp:effectExtent l="0" t="0" r="0" b="12700"/>
            <wp:docPr id="1" name="Afbeelding 1" descr="Macintosh HD:Users:petervanriel:Desktop:Schermafbeelding 2018-01-14 om 17.2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tervanriel:Desktop:Schermafbeelding 2018-01-14 om 17.29.14.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87600" cy="3619500"/>
                    </a:xfrm>
                    <a:prstGeom prst="rect">
                      <a:avLst/>
                    </a:prstGeom>
                    <a:noFill/>
                    <a:ln>
                      <a:noFill/>
                    </a:ln>
                  </pic:spPr>
                </pic:pic>
              </a:graphicData>
            </a:graphic>
          </wp:inline>
        </w:drawing>
      </w:r>
    </w:p>
    <w:sectPr w:rsidR="00BE540C" w:rsidRPr="00E8739E" w:rsidSect="007C688D">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39E"/>
    <w:rsid w:val="00057081"/>
    <w:rsid w:val="00057B23"/>
    <w:rsid w:val="005C3D9E"/>
    <w:rsid w:val="007140E4"/>
    <w:rsid w:val="007C688D"/>
    <w:rsid w:val="008235A2"/>
    <w:rsid w:val="00A21CC1"/>
    <w:rsid w:val="00BE540C"/>
    <w:rsid w:val="00E8739E"/>
    <w:rsid w:val="00EF010B"/>
    <w:rsid w:val="00EF466C"/>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A01B4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E8739E"/>
    <w:rPr>
      <w:color w:val="0000FF" w:themeColor="hyperlink"/>
      <w:u w:val="single"/>
    </w:rPr>
  </w:style>
  <w:style w:type="paragraph" w:styleId="Ballontekst">
    <w:name w:val="Balloon Text"/>
    <w:basedOn w:val="Standaard"/>
    <w:link w:val="BallontekstChar"/>
    <w:uiPriority w:val="99"/>
    <w:semiHidden/>
    <w:unhideWhenUsed/>
    <w:rsid w:val="00EF466C"/>
    <w:rPr>
      <w:rFonts w:ascii="Tahoma" w:hAnsi="Tahoma" w:cs="Tahoma"/>
      <w:sz w:val="16"/>
      <w:szCs w:val="16"/>
    </w:rPr>
  </w:style>
  <w:style w:type="character" w:customStyle="1" w:styleId="BallontekstChar">
    <w:name w:val="Ballontekst Char"/>
    <w:basedOn w:val="Standaardalinea-lettertype"/>
    <w:link w:val="Ballontekst"/>
    <w:uiPriority w:val="99"/>
    <w:semiHidden/>
    <w:rsid w:val="00EF466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E8739E"/>
    <w:rPr>
      <w:color w:val="0000FF" w:themeColor="hyperlink"/>
      <w:u w:val="single"/>
    </w:rPr>
  </w:style>
  <w:style w:type="paragraph" w:styleId="Ballontekst">
    <w:name w:val="Balloon Text"/>
    <w:basedOn w:val="Standaard"/>
    <w:link w:val="BallontekstChar"/>
    <w:uiPriority w:val="99"/>
    <w:semiHidden/>
    <w:unhideWhenUsed/>
    <w:rsid w:val="00EF466C"/>
    <w:rPr>
      <w:rFonts w:ascii="Tahoma" w:hAnsi="Tahoma" w:cs="Tahoma"/>
      <w:sz w:val="16"/>
      <w:szCs w:val="16"/>
    </w:rPr>
  </w:style>
  <w:style w:type="character" w:customStyle="1" w:styleId="BallontekstChar">
    <w:name w:val="Ballontekst Char"/>
    <w:basedOn w:val="Standaardalinea-lettertype"/>
    <w:link w:val="Ballontekst"/>
    <w:uiPriority w:val="99"/>
    <w:semiHidden/>
    <w:rsid w:val="00EF466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hyperlink" Target="mailto:steunpuntnijmegen@pelita.nl" TargetMode="External"/><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8A415B63.dotm</Template>
  <TotalTime>0</TotalTime>
  <Pages>2</Pages>
  <Words>342</Words>
  <Characters>1883</Characters>
  <Application>Microsoft Office Word</Application>
  <DocSecurity>4</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Company>Latitudes</Company>
  <LinksUpToDate>false</LinksUpToDate>
  <CharactersWithSpaces>2221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Van Riel</dc:creator>
  <cp:lastModifiedBy>Peter Bouman</cp:lastModifiedBy>
  <cp:revision>2</cp:revision>
  <dcterms:created xsi:type="dcterms:W3CDTF">2018-01-29T21:31:00Z</dcterms:created>
  <dcterms:modified xsi:type="dcterms:W3CDTF">2018-01-29T21:31:00Z</dcterms:modified>
</cp:coreProperties>
</file>